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A33" w:rsidRDefault="000D01E3" w:rsidP="00C02CB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4225B" wp14:editId="5B76F8C4">
                <wp:simplePos x="0" y="0"/>
                <wp:positionH relativeFrom="margin">
                  <wp:align>right</wp:align>
                </wp:positionH>
                <wp:positionV relativeFrom="paragraph">
                  <wp:posOffset>15767</wp:posOffset>
                </wp:positionV>
                <wp:extent cx="5738188" cy="772510"/>
                <wp:effectExtent l="0" t="0" r="0" b="889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88" cy="7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067B" w:rsidRDefault="0093067B" w:rsidP="000D01E3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VR </w:t>
                            </w:r>
                            <w:proofErr w:type="spellStart"/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experience</w:t>
                            </w:r>
                            <w:proofErr w:type="spellEnd"/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Blijf Groep</w:t>
                            </w:r>
                          </w:p>
                          <w:p w:rsidR="0093067B" w:rsidRPr="000D01E3" w:rsidRDefault="0093067B" w:rsidP="000D01E3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4225B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400.65pt;margin-top:1.25pt;width:451.85pt;height:60.8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" filled="f" stroked="f">
                <v:textbox>
                  <w:txbxContent>
                    <w:p w:rsidR="0093067B" w:rsidRDefault="0093067B" w:rsidP="000D01E3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VR </w:t>
                      </w:r>
                      <w:proofErr w:type="spellStart"/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experience</w:t>
                      </w:r>
                      <w:proofErr w:type="spellEnd"/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Blijf Groep</w:t>
                      </w:r>
                    </w:p>
                    <w:p w:rsidR="0093067B" w:rsidRPr="000D01E3" w:rsidRDefault="0093067B" w:rsidP="000D01E3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CBE">
        <w:t>* * * * * UITNODIGING * * * * *</w:t>
      </w:r>
    </w:p>
    <w:p w:rsidR="00BA787F" w:rsidRDefault="00BA787F" w:rsidP="00914A59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</w:p>
    <w:p w:rsidR="00F53901" w:rsidRPr="00FB152F" w:rsidRDefault="0044737E" w:rsidP="00914A59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590925" cy="2049145"/>
            <wp:effectExtent l="0" t="0" r="9525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liven stilstaand beeld met ouder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E3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443865</wp:posOffset>
            </wp:positionV>
            <wp:extent cx="2364740" cy="126111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liven fot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FB152F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  <w:t xml:space="preserve">    </w:t>
      </w:r>
      <w:r w:rsidR="00FB152F" w:rsidRPr="00FB152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https://enliven.one/</w:t>
      </w:r>
    </w:p>
    <w:p w:rsidR="0044737E" w:rsidRDefault="0044737E" w:rsidP="00B77D3F">
      <w:pPr>
        <w:spacing w:before="100" w:beforeAutospacing="1" w:after="100" w:afterAutospacing="1"/>
        <w:ind w:firstLine="708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1259840</wp:posOffset>
            </wp:positionH>
            <wp:positionV relativeFrom="paragraph">
              <wp:posOffset>16357</wp:posOffset>
            </wp:positionV>
            <wp:extent cx="1172902" cy="425669"/>
            <wp:effectExtent l="0" t="0" r="825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liven_logo_oran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902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52F" w:rsidRDefault="00FB152F" w:rsidP="00B77D3F">
      <w:pPr>
        <w:spacing w:before="100" w:beforeAutospacing="1" w:after="100" w:afterAutospacing="1"/>
        <w:ind w:firstLine="708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</w:pPr>
    </w:p>
    <w:p w:rsidR="00387A53" w:rsidRPr="00B77D3F" w:rsidRDefault="00CB6B30" w:rsidP="00B77D3F">
      <w:pPr>
        <w:spacing w:before="100" w:beforeAutospacing="1" w:after="100" w:afterAutospacing="1"/>
        <w:ind w:firstLine="708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</w:pPr>
      <w:r w:rsidRPr="00B77D3F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  <w:t>Als kind getuige zijn van huiselijk geweld.</w:t>
      </w:r>
      <w:r w:rsidR="007871BA" w:rsidRPr="007871B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t xml:space="preserve"> </w:t>
      </w:r>
    </w:p>
    <w:p w:rsidR="00CB6B30" w:rsidRDefault="00CB6B30" w:rsidP="00387A5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</w:pPr>
    </w:p>
    <w:p w:rsidR="000D01E3" w:rsidRPr="00CD5F61" w:rsidRDefault="00FB152F" w:rsidP="0029233C">
      <w:pPr>
        <w:spacing w:before="100" w:beforeAutospacing="1" w:after="100" w:afterAutospacing="1"/>
        <w:ind w:left="1416"/>
        <w:outlineLvl w:val="1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nl-N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531495</wp:posOffset>
            </wp:positionV>
            <wp:extent cx="2336274" cy="1371437"/>
            <wp:effectExtent l="0" t="0" r="6985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vi met V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274" cy="137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E3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13379</wp:posOffset>
            </wp:positionV>
            <wp:extent cx="3594448" cy="1954924"/>
            <wp:effectExtent l="0" t="0" r="6350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eet temptations vide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448" cy="195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  <w:t xml:space="preserve">    </w:t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</w:r>
      <w:r w:rsidR="00CD5F61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nl-NL"/>
        </w:rPr>
        <w:tab/>
        <w:t xml:space="preserve">   </w:t>
      </w:r>
      <w:r w:rsidR="0029233C" w:rsidRP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https://www.garage2020.nl</w:t>
      </w:r>
    </w:p>
    <w:p w:rsidR="00387A53" w:rsidRPr="001604C2" w:rsidRDefault="00387A53" w:rsidP="001604C2">
      <w:pPr>
        <w:spacing w:before="100" w:beforeAutospacing="1" w:after="100" w:afterAutospacing="1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</w:pPr>
      <w:r w:rsidRPr="001604C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  <w:t xml:space="preserve">Street </w:t>
      </w:r>
      <w:proofErr w:type="spellStart"/>
      <w:r w:rsidRPr="001604C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  <w:t>Tempations</w:t>
      </w:r>
      <w:proofErr w:type="spellEnd"/>
      <w:r w:rsidRPr="001604C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eastAsia="nl-NL"/>
        </w:rPr>
        <w:t>:</w:t>
      </w:r>
    </w:p>
    <w:p w:rsidR="00387A53" w:rsidRPr="00914A59" w:rsidRDefault="001604C2" w:rsidP="001604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lang w:eastAsia="nl-NL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lang w:eastAsia="nl-NL"/>
        </w:rPr>
        <w:t xml:space="preserve">         </w:t>
      </w:r>
      <w:r w:rsidR="00387A53" w:rsidRPr="00914A59">
        <w:rPr>
          <w:rFonts w:ascii="Times New Roman" w:eastAsia="Times New Roman" w:hAnsi="Times New Roman" w:cs="Times New Roman"/>
          <w:b/>
          <w:bCs/>
          <w:color w:val="FFFFFF" w:themeColor="background1"/>
          <w:lang w:eastAsia="nl-NL"/>
        </w:rPr>
        <w:t>Jongeren ervaren andere perspectieven met VR training</w:t>
      </w:r>
    </w:p>
    <w:p w:rsidR="00BA787F" w:rsidRDefault="00BA787F" w:rsidP="00BA787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</w:p>
    <w:p w:rsidR="00BA787F" w:rsidRDefault="00BA787F" w:rsidP="00BA787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  <w:r w:rsidRPr="001604C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594100" cy="1878330"/>
            <wp:effectExtent l="0" t="0" r="6350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ipselVRela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87F" w:rsidRPr="0093067B" w:rsidRDefault="00CD5F61" w:rsidP="00BA787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4738370</wp:posOffset>
            </wp:positionH>
            <wp:positionV relativeFrom="paragraph">
              <wp:posOffset>233680</wp:posOffset>
            </wp:positionV>
            <wp:extent cx="2352059" cy="1198179"/>
            <wp:effectExtent l="0" t="0" r="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Relax Fot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59" cy="119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</w:r>
      <w:r w:rsidR="0093067B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ab/>
        <w:t xml:space="preserve">    </w:t>
      </w:r>
      <w:r w:rsidR="0093067B" w:rsidRPr="0093067B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www.vrelax.com</w:t>
      </w:r>
    </w:p>
    <w:p w:rsidR="00BA787F" w:rsidRDefault="00BA787F" w:rsidP="00BA787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</w:p>
    <w:p w:rsidR="00BA787F" w:rsidRDefault="00BA787F" w:rsidP="00BA787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nl-NL"/>
        </w:rPr>
      </w:pPr>
    </w:p>
    <w:p w:rsidR="0093067B" w:rsidRDefault="0093067B" w:rsidP="009E0EE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</w:p>
    <w:p w:rsidR="00561192" w:rsidRDefault="00BA787F" w:rsidP="009E0EE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  <w:r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Op 11 november tussen 14.00 -17.00 uur gaan we kennismaken met het gebruik </w:t>
      </w:r>
      <w:r w:rsidR="00561192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van VR door het zelf te ervaren en met elkaar in gesprek te gaan over het effect.</w:t>
      </w:r>
      <w:bookmarkStart w:id="0" w:name="_GoBack"/>
      <w:bookmarkEnd w:id="0"/>
    </w:p>
    <w:p w:rsidR="00595719" w:rsidRDefault="00BA787F" w:rsidP="009E0EE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  <w:r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Deze middag kun je </w:t>
      </w:r>
      <w:r w:rsidR="009E0EEF"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de VR- </w:t>
      </w:r>
      <w:proofErr w:type="spellStart"/>
      <w:r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fimpjes</w:t>
      </w:r>
      <w:proofErr w:type="spellEnd"/>
      <w:r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</w:t>
      </w:r>
      <w:r w:rsidR="009E0EEF"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van </w:t>
      </w:r>
      <w:proofErr w:type="spellStart"/>
      <w:r w:rsidR="009E0EEF" w:rsidRPr="009E0EEF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Enliven</w:t>
      </w:r>
      <w:proofErr w:type="spellEnd"/>
      <w:r w:rsid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met Chablis</w:t>
      </w:r>
      <w:r w:rsidR="002D3CD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Platenburg</w:t>
      </w:r>
      <w:r w:rsid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, </w:t>
      </w:r>
      <w:r w:rsidR="002D3CD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Renée Klein Schaarsberg en Paul Schrijver van </w:t>
      </w:r>
      <w:r w:rsid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Garage2020 en </w:t>
      </w:r>
      <w:proofErr w:type="spellStart"/>
      <w:r w:rsid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VRelax</w:t>
      </w:r>
      <w:proofErr w:type="spellEnd"/>
      <w:r w:rsid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</w:t>
      </w:r>
      <w:r w:rsidR="002D3CD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met Frank </w:t>
      </w:r>
      <w:proofErr w:type="spellStart"/>
      <w:r w:rsidR="002D3CD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Nuus</w:t>
      </w:r>
      <w:proofErr w:type="spellEnd"/>
      <w:r w:rsidR="002D3CD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</w:t>
      </w:r>
      <w:r w:rsidR="00CD5F61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bekijken.</w:t>
      </w:r>
    </w:p>
    <w:p w:rsidR="00595719" w:rsidRDefault="009E0EEF" w:rsidP="009E0EE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Ook benieuwd wat </w:t>
      </w:r>
      <w:r w:rsidR="0093067B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VR is</w:t>
      </w:r>
      <w:r w:rsidR="0098275C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en wat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Blijf Groep met VR zou kunnen doen? Doe mee; er is nog plek!</w:t>
      </w:r>
      <w:r w:rsidR="0098275C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 </w:t>
      </w:r>
      <w:r w:rsidR="00595719"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 xml:space="preserve">Locatie OH Almere. </w:t>
      </w:r>
    </w:p>
    <w:p w:rsidR="0098275C" w:rsidRPr="0098275C" w:rsidRDefault="0098275C" w:rsidP="009E0EEF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nl-NL"/>
        </w:rPr>
        <w:t>Aanmelden door een mailtje te sturen aan k.evertz@blijfgroep.nl</w:t>
      </w:r>
    </w:p>
    <w:sectPr w:rsidR="0098275C" w:rsidRPr="00982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CBE"/>
    <w:rsid w:val="000226D7"/>
    <w:rsid w:val="000D01E3"/>
    <w:rsid w:val="001604C2"/>
    <w:rsid w:val="0029233C"/>
    <w:rsid w:val="002D3CD1"/>
    <w:rsid w:val="00387A53"/>
    <w:rsid w:val="0044737E"/>
    <w:rsid w:val="00561192"/>
    <w:rsid w:val="00595719"/>
    <w:rsid w:val="007871BA"/>
    <w:rsid w:val="00914A59"/>
    <w:rsid w:val="0093067B"/>
    <w:rsid w:val="0098275C"/>
    <w:rsid w:val="009E0EEF"/>
    <w:rsid w:val="00B77D3F"/>
    <w:rsid w:val="00BA787F"/>
    <w:rsid w:val="00BD435C"/>
    <w:rsid w:val="00C02CBE"/>
    <w:rsid w:val="00CB6B30"/>
    <w:rsid w:val="00CD5F61"/>
    <w:rsid w:val="00F53901"/>
    <w:rsid w:val="00F65A33"/>
    <w:rsid w:val="00FB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7B983"/>
  <w15:chartTrackingRefBased/>
  <w15:docId w15:val="{6CADEF9D-FF15-4507-9533-0EB85CC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1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86DD98E8</Template>
  <TotalTime>50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Detron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Evertz</dc:creator>
  <cp:keywords/>
  <dc:description/>
  <cp:lastModifiedBy>Kristine Evertz</cp:lastModifiedBy>
  <cp:revision>3</cp:revision>
  <dcterms:created xsi:type="dcterms:W3CDTF">2021-11-01T08:56:00Z</dcterms:created>
  <dcterms:modified xsi:type="dcterms:W3CDTF">2021-11-02T07:52:00Z</dcterms:modified>
</cp:coreProperties>
</file>